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12210" w14:textId="77777777" w:rsidR="00350C6E" w:rsidRPr="003C5F64" w:rsidRDefault="00B82B14" w:rsidP="0066031A">
      <w:pPr>
        <w:pStyle w:val="MDPI11articletype"/>
      </w:pPr>
      <w:r w:rsidRPr="003C5F64">
        <w:t>Type of the Paper (</w:t>
      </w:r>
      <w:r w:rsidR="007927E2" w:rsidRPr="003C5F64">
        <w:t>Proceeding Paper</w:t>
      </w:r>
      <w:r w:rsidRPr="003C5F64">
        <w:rPr>
          <w:rFonts w:eastAsia="DengXian"/>
          <w:lang w:eastAsia="zh-CN"/>
        </w:rPr>
        <w:t xml:space="preserve">, </w:t>
      </w:r>
      <w:r w:rsidR="00C02279" w:rsidRPr="003C5F64">
        <w:t>Conference Report</w:t>
      </w:r>
      <w:r w:rsidRPr="003C5F64">
        <w:t>, Editorial, etc.)</w:t>
      </w:r>
    </w:p>
    <w:p w14:paraId="379483D9" w14:textId="77777777" w:rsidR="00350C6E" w:rsidRPr="003C5F64" w:rsidRDefault="006B57F5" w:rsidP="00350C6E">
      <w:pPr>
        <w:pStyle w:val="MDPI12title"/>
      </w:pPr>
      <w:proofErr w:type="gramStart"/>
      <w:r w:rsidRPr="003C5F64">
        <w:t xml:space="preserve">Title </w:t>
      </w:r>
      <w:r w:rsidRPr="003C5F64">
        <w:rPr>
          <w:vertAlign w:val="superscript"/>
        </w:rPr>
        <w:t>†</w:t>
      </w:r>
      <w:proofErr w:type="gramEnd"/>
    </w:p>
    <w:p w14:paraId="5792F2F9" w14:textId="77777777" w:rsidR="00822189" w:rsidRPr="003C5F64" w:rsidRDefault="00350C6E" w:rsidP="00350C6E">
      <w:pPr>
        <w:pStyle w:val="MDPI13authornames"/>
      </w:pPr>
      <w:proofErr w:type="spellStart"/>
      <w:r w:rsidRPr="003C5F64">
        <w:t>Firstname</w:t>
      </w:r>
      <w:proofErr w:type="spellEnd"/>
      <w:r w:rsidRPr="003C5F64">
        <w:t xml:space="preserve"> Lastname </w:t>
      </w:r>
      <w:r w:rsidRPr="003C5F64">
        <w:rPr>
          <w:vertAlign w:val="superscript"/>
        </w:rPr>
        <w:t>1</w:t>
      </w:r>
      <w:r w:rsidRPr="003C5F64">
        <w:t xml:space="preserve">, </w:t>
      </w:r>
      <w:proofErr w:type="spellStart"/>
      <w:r w:rsidRPr="003C5F64">
        <w:t>Firstname</w:t>
      </w:r>
      <w:proofErr w:type="spellEnd"/>
      <w:r w:rsidRPr="003C5F64">
        <w:t xml:space="preserve"> Lastname </w:t>
      </w:r>
      <w:r w:rsidRPr="003C5F64">
        <w:rPr>
          <w:vertAlign w:val="superscript"/>
        </w:rPr>
        <w:t>2</w:t>
      </w:r>
      <w:r w:rsidRPr="003C5F64">
        <w:t xml:space="preserve"> and </w:t>
      </w:r>
      <w:proofErr w:type="spellStart"/>
      <w:r w:rsidRPr="003C5F64">
        <w:t>Firstname</w:t>
      </w:r>
      <w:proofErr w:type="spellEnd"/>
      <w:r w:rsidRPr="003C5F64">
        <w:t xml:space="preserve"> Lastname </w:t>
      </w:r>
      <w:proofErr w:type="gramStart"/>
      <w:r w:rsidRPr="003C5F64">
        <w:rPr>
          <w:vertAlign w:val="superscript"/>
        </w:rPr>
        <w:t>2,</w:t>
      </w:r>
      <w:r w:rsidRPr="003C5F64">
        <w:t>*</w:t>
      </w:r>
      <w:proofErr w:type="gramEnd"/>
    </w:p>
    <w:p w14:paraId="555A4CAE" w14:textId="77777777" w:rsidR="00350C6E" w:rsidRPr="003C5F64" w:rsidRDefault="00BB09E6" w:rsidP="004E5D14">
      <w:pPr>
        <w:pStyle w:val="MDPI16affiliation"/>
        <w:spacing w:before="120"/>
      </w:pPr>
      <w:r w:rsidRPr="003C5F64">
        <w:rPr>
          <w:vertAlign w:val="superscript"/>
        </w:rPr>
        <w:t>1</w:t>
      </w:r>
      <w:r w:rsidR="00350C6E" w:rsidRPr="003C5F64">
        <w:tab/>
        <w:t>Affiliation 1; e-mail@e-mail.com</w:t>
      </w:r>
    </w:p>
    <w:p w14:paraId="043CA06E" w14:textId="77777777" w:rsidR="00350C6E" w:rsidRPr="003C5F64" w:rsidRDefault="00350C6E" w:rsidP="00350C6E">
      <w:pPr>
        <w:pStyle w:val="MDPI16affiliation"/>
      </w:pPr>
      <w:r w:rsidRPr="003C5F64">
        <w:rPr>
          <w:vertAlign w:val="superscript"/>
        </w:rPr>
        <w:t>2</w:t>
      </w:r>
      <w:r w:rsidRPr="003C5F64">
        <w:tab/>
        <w:t>Affiliation 2; e-mail@e-mail.com</w:t>
      </w:r>
    </w:p>
    <w:p w14:paraId="24E3610C" w14:textId="77777777" w:rsidR="00350C6E" w:rsidRPr="003C5F64" w:rsidRDefault="00350C6E" w:rsidP="00350C6E">
      <w:pPr>
        <w:pStyle w:val="MDPI16affiliation"/>
      </w:pPr>
      <w:r w:rsidRPr="003C5F64">
        <w:rPr>
          <w:b/>
        </w:rPr>
        <w:t>*</w:t>
      </w:r>
      <w:r w:rsidRPr="003C5F64">
        <w:tab/>
        <w:t>Correspondence: e-mail@e-mail.com; Tel.: (optional; include country code; if there are multiple corresponding authors, add author initials)</w:t>
      </w:r>
    </w:p>
    <w:p w14:paraId="420ECEF8" w14:textId="77777777" w:rsidR="006B57F5" w:rsidRPr="003C5F64" w:rsidRDefault="006B57F5" w:rsidP="00350C6E">
      <w:pPr>
        <w:pStyle w:val="MDPI16affiliation"/>
      </w:pPr>
      <w:r w:rsidRPr="003C5F64">
        <w:rPr>
          <w:vertAlign w:val="superscript"/>
        </w:rPr>
        <w:t>†</w:t>
      </w:r>
      <w:r w:rsidRPr="003C5F64">
        <w:tab/>
        <w:t>Presented at the title, place, and date.</w:t>
      </w:r>
    </w:p>
    <w:p w14:paraId="4D26D01E" w14:textId="77777777" w:rsidR="00FE3423" w:rsidRPr="00FE3423" w:rsidRDefault="00350C6E" w:rsidP="00FE3423">
      <w:pPr>
        <w:pStyle w:val="MDPI17abstract"/>
        <w:jc w:val="left"/>
        <w:rPr>
          <w:b/>
          <w:szCs w:val="18"/>
        </w:rPr>
      </w:pPr>
      <w:r w:rsidRPr="00FE3423">
        <w:rPr>
          <w:b/>
          <w:szCs w:val="18"/>
        </w:rPr>
        <w:t>Abstract</w:t>
      </w:r>
    </w:p>
    <w:p w14:paraId="650AE870" w14:textId="7CCE5DE1" w:rsidR="00350C6E" w:rsidRPr="003C5F64" w:rsidRDefault="00D95CDD" w:rsidP="00FE3423">
      <w:pPr>
        <w:pStyle w:val="MDPI17abstract"/>
        <w:spacing w:before="0" w:after="0"/>
        <w:rPr>
          <w:szCs w:val="18"/>
        </w:rPr>
      </w:pPr>
      <w:r w:rsidRPr="003C5F64">
        <w:t xml:space="preserve">A single paragraph of about </w:t>
      </w:r>
      <w:r w:rsidR="00112C21">
        <w:t>30</w:t>
      </w:r>
      <w:r w:rsidRPr="003C5F64">
        <w:t>0 words to give a brief introduction to your work</w:t>
      </w:r>
      <w:r w:rsidR="00350C6E" w:rsidRPr="003C5F64">
        <w:rPr>
          <w:szCs w:val="18"/>
        </w:rPr>
        <w:t>.</w:t>
      </w:r>
    </w:p>
    <w:p w14:paraId="6E83ECD9" w14:textId="77777777" w:rsidR="00350C6E" w:rsidRPr="003C5F64" w:rsidRDefault="00350C6E" w:rsidP="00436782">
      <w:pPr>
        <w:pStyle w:val="MDPI18keywords"/>
        <w:rPr>
          <w:szCs w:val="18"/>
        </w:rPr>
      </w:pPr>
      <w:r w:rsidRPr="003C5F64">
        <w:rPr>
          <w:b/>
          <w:szCs w:val="18"/>
        </w:rPr>
        <w:t xml:space="preserve">Keywords: </w:t>
      </w:r>
      <w:r w:rsidRPr="003C5F64">
        <w:rPr>
          <w:szCs w:val="18"/>
        </w:rPr>
        <w:t xml:space="preserve">keyword 1; keyword 2; keyword 3 (List three to ten pertinent keywords </w:t>
      </w:r>
      <w:r w:rsidR="00C06FE1" w:rsidRPr="003C5F64">
        <w:rPr>
          <w:szCs w:val="18"/>
        </w:rPr>
        <w:t xml:space="preserve">specific to the article yet </w:t>
      </w:r>
      <w:r w:rsidRPr="003C5F64">
        <w:rPr>
          <w:szCs w:val="18"/>
        </w:rPr>
        <w:t>reasonably common within the subject discipline.)</w:t>
      </w:r>
    </w:p>
    <w:p w14:paraId="56222AB4" w14:textId="77777777" w:rsidR="00350C6E" w:rsidRPr="003C5F64" w:rsidRDefault="00350C6E" w:rsidP="00436782">
      <w:pPr>
        <w:pStyle w:val="MDPI19line"/>
      </w:pPr>
    </w:p>
    <w:p w14:paraId="7D211639" w14:textId="77777777" w:rsidR="00350C6E" w:rsidRPr="003C5F64" w:rsidRDefault="00350C6E" w:rsidP="00436782">
      <w:pPr>
        <w:pStyle w:val="MDPI21heading1"/>
        <w:ind w:left="0"/>
      </w:pPr>
      <w:r w:rsidRPr="003C5F64">
        <w:t>References</w:t>
      </w:r>
    </w:p>
    <w:p w14:paraId="795E7F51" w14:textId="77777777" w:rsidR="00350C6E" w:rsidRPr="003C5F64" w:rsidRDefault="00350C6E" w:rsidP="00436782">
      <w:pPr>
        <w:pStyle w:val="MDPI81references"/>
        <w:numPr>
          <w:ilvl w:val="0"/>
          <w:numId w:val="0"/>
        </w:numPr>
        <w:ind w:left="425"/>
      </w:pPr>
      <w:r w:rsidRPr="003C5F64">
        <w:t xml:space="preserve">References must be numbered in order of appearance in the text (including citations in tables and legends) and listed individually at the end of the manuscript. We recommend preparing the references with a bibliography software package, such as </w:t>
      </w:r>
      <w:r w:rsidR="0024634C">
        <w:t xml:space="preserve">EndNote, </w:t>
      </w:r>
      <w:proofErr w:type="spellStart"/>
      <w:r w:rsidR="0024634C">
        <w:t>ReferenceManager</w:t>
      </w:r>
      <w:proofErr w:type="spellEnd"/>
      <w:r w:rsidR="0024634C">
        <w:t xml:space="preserve"> or Zotero, to</w:t>
      </w:r>
      <w:r w:rsidRPr="003C5F64">
        <w:t xml:space="preserve"> avoid typing mistakes and duplicated references. Include the digital object identifier (DOI) for all references where available.</w:t>
      </w:r>
    </w:p>
    <w:p w14:paraId="394734F2" w14:textId="77777777" w:rsidR="00350C6E" w:rsidRPr="003C5F64" w:rsidRDefault="00350C6E" w:rsidP="00436782">
      <w:pPr>
        <w:pStyle w:val="MDPI81references"/>
        <w:numPr>
          <w:ilvl w:val="0"/>
          <w:numId w:val="0"/>
        </w:numPr>
        <w:ind w:left="425"/>
      </w:pPr>
    </w:p>
    <w:p w14:paraId="4A5EDEEF" w14:textId="77777777" w:rsidR="00350C6E" w:rsidRPr="003C5F64" w:rsidRDefault="00350C6E" w:rsidP="00436782">
      <w:pPr>
        <w:pStyle w:val="MDPI81references"/>
        <w:numPr>
          <w:ilvl w:val="0"/>
          <w:numId w:val="0"/>
        </w:numPr>
        <w:ind w:left="425"/>
      </w:pPr>
      <w:r w:rsidRPr="003C5F64">
        <w:t xml:space="preserve">In the text, reference numbers should be placed in square brackets </w:t>
      </w:r>
      <w:proofErr w:type="gramStart"/>
      <w:r w:rsidRPr="003C5F64">
        <w:t>[ ]</w:t>
      </w:r>
      <w:proofErr w:type="gramEnd"/>
      <w:r w:rsidR="003A71C4" w:rsidRPr="003C5F64">
        <w:t xml:space="preserve"> and placed before the punctuation; </w:t>
      </w:r>
      <w:r w:rsidR="0024634C">
        <w:t>for example, [</w:t>
      </w:r>
      <w:r w:rsidRPr="003C5F64">
        <w:t xml:space="preserve">1], [1–3] or [1,3]. For embedded citations in the text with pagination, use both parentheses and brackets to indicate the reference number and page numbers; </w:t>
      </w:r>
      <w:r w:rsidR="0024634C">
        <w:t>for example, [</w:t>
      </w:r>
      <w:r w:rsidRPr="003C5F64">
        <w:t>5] (p. 10), or [6] (pp. 101–105).</w:t>
      </w:r>
    </w:p>
    <w:p w14:paraId="349B4400" w14:textId="77777777" w:rsidR="00350C6E" w:rsidRPr="003C5F64" w:rsidRDefault="00350C6E" w:rsidP="00436782">
      <w:pPr>
        <w:pStyle w:val="MDPI81references"/>
        <w:numPr>
          <w:ilvl w:val="0"/>
          <w:numId w:val="0"/>
        </w:numPr>
        <w:ind w:left="425"/>
      </w:pPr>
    </w:p>
    <w:p w14:paraId="438C9149" w14:textId="77777777" w:rsidR="00350C6E" w:rsidRPr="003C5F64" w:rsidRDefault="00350C6E" w:rsidP="00436782">
      <w:pPr>
        <w:pStyle w:val="MDPI81references"/>
        <w:numPr>
          <w:ilvl w:val="0"/>
          <w:numId w:val="4"/>
        </w:numPr>
        <w:ind w:left="425" w:hanging="425"/>
      </w:pPr>
      <w:r w:rsidRPr="003C5F64">
        <w:t xml:space="preserve">Author 1, A.B.; Author 2, C.D. Title of the article. </w:t>
      </w:r>
      <w:r w:rsidRPr="003C5F64">
        <w:rPr>
          <w:i/>
        </w:rPr>
        <w:t>Abbreviated Journal Name</w:t>
      </w:r>
      <w:r w:rsidRPr="003C5F64">
        <w:t xml:space="preserve"> </w:t>
      </w:r>
      <w:r w:rsidRPr="003C5F64">
        <w:rPr>
          <w:b/>
        </w:rPr>
        <w:t>Year</w:t>
      </w:r>
      <w:r w:rsidRPr="003C5F64">
        <w:t xml:space="preserve">, </w:t>
      </w:r>
      <w:r w:rsidRPr="003C5F64">
        <w:rPr>
          <w:i/>
        </w:rPr>
        <w:t>Volume</w:t>
      </w:r>
      <w:r w:rsidRPr="003C5F64">
        <w:t>, page range.</w:t>
      </w:r>
    </w:p>
    <w:p w14:paraId="02AE7CD5" w14:textId="77777777" w:rsidR="00350C6E" w:rsidRPr="003C5F64" w:rsidRDefault="00350C6E" w:rsidP="00436782">
      <w:pPr>
        <w:pStyle w:val="MDPI81references"/>
        <w:numPr>
          <w:ilvl w:val="0"/>
          <w:numId w:val="4"/>
        </w:numPr>
        <w:ind w:left="425" w:hanging="425"/>
      </w:pPr>
      <w:r w:rsidRPr="003C5F64">
        <w:t xml:space="preserve">Author 1, A.; Author 2, B. Title of the chapter. In </w:t>
      </w:r>
      <w:r w:rsidRPr="003C5F64">
        <w:rPr>
          <w:i/>
        </w:rPr>
        <w:t>Book Title</w:t>
      </w:r>
      <w:r w:rsidRPr="003C5F64">
        <w:t>, 2nd ed.; Editor 1, A., Editor 2, B., Eds.; Publisher: Publisher Location, Country, 2007; Volume 3, pp. 154–196.</w:t>
      </w:r>
    </w:p>
    <w:p w14:paraId="7AF7ACA6" w14:textId="77777777" w:rsidR="00350C6E" w:rsidRPr="003C5F64" w:rsidRDefault="00350C6E" w:rsidP="00436782">
      <w:pPr>
        <w:pStyle w:val="MDPI81references"/>
        <w:numPr>
          <w:ilvl w:val="0"/>
          <w:numId w:val="4"/>
        </w:numPr>
        <w:ind w:left="425" w:hanging="425"/>
      </w:pPr>
      <w:r w:rsidRPr="003C5F64">
        <w:t xml:space="preserve">Author 1, A.; Author 2, B. </w:t>
      </w:r>
      <w:r w:rsidRPr="003C5F64">
        <w:rPr>
          <w:i/>
        </w:rPr>
        <w:t>Book Title</w:t>
      </w:r>
      <w:r w:rsidRPr="003C5F64">
        <w:t>, 3rd ed.; Publisher: Publisher Location, Country, 2008; pp. 154–196.</w:t>
      </w:r>
    </w:p>
    <w:p w14:paraId="3410C8FE" w14:textId="77777777" w:rsidR="00350C6E" w:rsidRPr="008070A9" w:rsidRDefault="008070A9" w:rsidP="00436782">
      <w:pPr>
        <w:pStyle w:val="MDPI63notes"/>
      </w:pPr>
      <w:r w:rsidRPr="003C5F64">
        <w:rPr>
          <w:b/>
        </w:rPr>
        <w:t>Disclaimer/Publisher’s Note:</w:t>
      </w:r>
      <w:r w:rsidRPr="003C5F64">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350C6E" w:rsidRPr="008070A9" w:rsidSect="00436782">
      <w:headerReference w:type="even" r:id="rId7"/>
      <w:headerReference w:type="default" r:id="rId8"/>
      <w:footerReference w:type="default" r:id="rId9"/>
      <w:headerReference w:type="first" r:id="rId10"/>
      <w:footerReference w:type="first" r:id="rId11"/>
      <w:type w:val="continuous"/>
      <w:pgSz w:w="11906" w:h="16838" w:code="9"/>
      <w:pgMar w:top="1417" w:right="720" w:bottom="907" w:left="720" w:header="720" w:footer="612" w:gutter="0"/>
      <w:lnNumType w:countBy="1" w:distance="255"/>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37F1E" w14:textId="77777777" w:rsidR="005D506B" w:rsidRPr="003C5F64" w:rsidRDefault="005D506B">
      <w:pPr>
        <w:spacing w:line="240" w:lineRule="auto"/>
      </w:pPr>
      <w:r w:rsidRPr="003C5F64">
        <w:separator/>
      </w:r>
    </w:p>
  </w:endnote>
  <w:endnote w:type="continuationSeparator" w:id="0">
    <w:p w14:paraId="40B47D3C" w14:textId="77777777" w:rsidR="005D506B" w:rsidRPr="003C5F64" w:rsidRDefault="005D506B">
      <w:pPr>
        <w:spacing w:line="240" w:lineRule="auto"/>
      </w:pPr>
      <w:r w:rsidRPr="003C5F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37B40" w14:textId="77777777" w:rsidR="00E764AC" w:rsidRPr="00822189" w:rsidRDefault="00822189" w:rsidP="00822189">
    <w:pPr>
      <w:pStyle w:val="Footer"/>
      <w:spacing w:line="240" w:lineRule="auto"/>
      <w:jc w:val="right"/>
    </w:pPr>
    <w:r w:rsidRPr="004B4EBF">
      <w:rPr>
        <w:sz w:val="16"/>
      </w:rPr>
      <w:t>https://doi.org/10.3390/xxxxx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7A70A" w14:textId="77777777" w:rsidR="00801962" w:rsidRPr="003C5F64" w:rsidRDefault="00801962" w:rsidP="004A2A89">
    <w:pPr>
      <w:pBdr>
        <w:top w:val="single" w:sz="4" w:space="0" w:color="000000"/>
      </w:pBdr>
      <w:adjustRightInd w:val="0"/>
      <w:snapToGrid w:val="0"/>
      <w:spacing w:before="480" w:line="100" w:lineRule="exact"/>
      <w:rPr>
        <w:i/>
        <w:sz w:val="16"/>
        <w:szCs w:val="16"/>
      </w:rPr>
    </w:pPr>
  </w:p>
  <w:p w14:paraId="5540163B" w14:textId="72788628" w:rsidR="00E764AC" w:rsidRPr="003C5F64" w:rsidRDefault="006175C5" w:rsidP="005673A3">
    <w:pPr>
      <w:tabs>
        <w:tab w:val="right" w:pos="10466"/>
      </w:tabs>
      <w:spacing w:line="240" w:lineRule="auto"/>
      <w:rPr>
        <w:sz w:val="16"/>
        <w:szCs w:val="16"/>
      </w:rPr>
    </w:pPr>
    <w:r w:rsidRPr="003C5F64">
      <w:rPr>
        <w:i/>
        <w:sz w:val="16"/>
        <w:szCs w:val="16"/>
      </w:rPr>
      <w:t>E</w:t>
    </w:r>
    <w:r w:rsidR="00112C21">
      <w:rPr>
        <w:i/>
        <w:sz w:val="16"/>
        <w:szCs w:val="16"/>
      </w:rPr>
      <w:t xml:space="preserve">ng. </w:t>
    </w:r>
    <w:r w:rsidRPr="003C5F64">
      <w:rPr>
        <w:i/>
        <w:sz w:val="16"/>
        <w:szCs w:val="16"/>
      </w:rPr>
      <w:t xml:space="preserve">Proc. </w:t>
    </w:r>
    <w:r w:rsidR="00822189">
      <w:rPr>
        <w:b/>
        <w:bCs/>
        <w:iCs/>
        <w:sz w:val="16"/>
        <w:szCs w:val="16"/>
      </w:rPr>
      <w:t>2026</w:t>
    </w:r>
    <w:r w:rsidR="00D15588" w:rsidRPr="003C5F64">
      <w:rPr>
        <w:bCs/>
        <w:iCs/>
        <w:sz w:val="16"/>
        <w:szCs w:val="16"/>
      </w:rPr>
      <w:t>,</w:t>
    </w:r>
    <w:r w:rsidR="00436782" w:rsidRPr="003C5F64">
      <w:rPr>
        <w:bCs/>
        <w:i/>
        <w:iCs/>
        <w:sz w:val="16"/>
        <w:szCs w:val="16"/>
      </w:rPr>
      <w:t xml:space="preserve"> </w:t>
    </w:r>
    <w:r w:rsidR="00C05ADA" w:rsidRPr="003C5F64">
      <w:rPr>
        <w:rFonts w:hint="eastAsia"/>
        <w:bCs/>
        <w:i/>
        <w:iCs/>
        <w:sz w:val="16"/>
        <w:szCs w:val="16"/>
      </w:rPr>
      <w:t>x</w:t>
    </w:r>
    <w:r w:rsidR="00D15588" w:rsidRPr="003C5F64">
      <w:rPr>
        <w:bCs/>
        <w:iCs/>
        <w:sz w:val="16"/>
        <w:szCs w:val="16"/>
      </w:rPr>
      <w:t xml:space="preserve">, </w:t>
    </w:r>
    <w:r w:rsidR="006B57F5" w:rsidRPr="003C5F64">
      <w:rPr>
        <w:bCs/>
        <w:iCs/>
        <w:sz w:val="16"/>
        <w:szCs w:val="16"/>
      </w:rPr>
      <w:t>x</w:t>
    </w:r>
    <w:r w:rsidR="005673A3" w:rsidRPr="003C5F64">
      <w:rPr>
        <w:sz w:val="16"/>
        <w:szCs w:val="16"/>
      </w:rPr>
      <w:tab/>
    </w:r>
    <w:r w:rsidR="00822189" w:rsidRPr="004B4EBF">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43747" w14:textId="77777777" w:rsidR="005D506B" w:rsidRPr="003C5F64" w:rsidRDefault="005D506B">
      <w:pPr>
        <w:spacing w:line="240" w:lineRule="auto"/>
      </w:pPr>
      <w:r w:rsidRPr="003C5F64">
        <w:separator/>
      </w:r>
    </w:p>
  </w:footnote>
  <w:footnote w:type="continuationSeparator" w:id="0">
    <w:p w14:paraId="1901B6CA" w14:textId="77777777" w:rsidR="005D506B" w:rsidRPr="003C5F64" w:rsidRDefault="005D506B">
      <w:pPr>
        <w:spacing w:line="240" w:lineRule="auto"/>
      </w:pPr>
      <w:r w:rsidRPr="003C5F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46D7" w14:textId="77777777" w:rsidR="00E764AC" w:rsidRPr="003C5F64" w:rsidRDefault="00E764AC" w:rsidP="00E764AC">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8551" w14:textId="77777777" w:rsidR="00801962" w:rsidRPr="003C5F64" w:rsidRDefault="006175C5" w:rsidP="005673A3">
    <w:pPr>
      <w:tabs>
        <w:tab w:val="right" w:pos="10466"/>
      </w:tabs>
      <w:adjustRightInd w:val="0"/>
      <w:snapToGrid w:val="0"/>
      <w:spacing w:line="240" w:lineRule="auto"/>
      <w:rPr>
        <w:sz w:val="16"/>
        <w:szCs w:val="16"/>
      </w:rPr>
    </w:pPr>
    <w:r w:rsidRPr="003C5F64">
      <w:rPr>
        <w:i/>
        <w:sz w:val="16"/>
        <w:szCs w:val="16"/>
      </w:rPr>
      <w:t xml:space="preserve">Eng. Proc. </w:t>
    </w:r>
    <w:r w:rsidR="00822189">
      <w:rPr>
        <w:b/>
        <w:sz w:val="16"/>
      </w:rPr>
      <w:t>2026</w:t>
    </w:r>
    <w:r w:rsidR="00D15588" w:rsidRPr="003C5F64">
      <w:rPr>
        <w:sz w:val="16"/>
      </w:rPr>
      <w:t>,</w:t>
    </w:r>
    <w:r w:rsidR="00436782" w:rsidRPr="003C5F64">
      <w:rPr>
        <w:i/>
        <w:sz w:val="16"/>
      </w:rPr>
      <w:t xml:space="preserve"> </w:t>
    </w:r>
    <w:r w:rsidR="009109D8" w:rsidRPr="003C5F64">
      <w:rPr>
        <w:rFonts w:hint="eastAsia"/>
        <w:i/>
        <w:sz w:val="16"/>
      </w:rPr>
      <w:t>x</w:t>
    </w:r>
    <w:r w:rsidR="00D15588" w:rsidRPr="003C5F64">
      <w:rPr>
        <w:sz w:val="16"/>
      </w:rPr>
      <w:t xml:space="preserve">, </w:t>
    </w:r>
    <w:r w:rsidR="006B57F5" w:rsidRPr="003C5F64">
      <w:rPr>
        <w:sz w:val="16"/>
      </w:rPr>
      <w:t xml:space="preserve">x </w:t>
    </w:r>
    <w:r w:rsidR="00436782" w:rsidRPr="003C5F64">
      <w:rPr>
        <w:sz w:val="16"/>
      </w:rPr>
      <w:t>FOR PEER REVIEW</w:t>
    </w:r>
    <w:r w:rsidR="00436782" w:rsidRPr="003C5F64">
      <w:rPr>
        <w:sz w:val="16"/>
      </w:rPr>
      <w:ptab w:relativeTo="margin" w:alignment="right" w:leader="none"/>
    </w:r>
    <w:r w:rsidR="00436782" w:rsidRPr="003C5F64">
      <w:rPr>
        <w:sz w:val="16"/>
      </w:rPr>
      <w:fldChar w:fldCharType="begin"/>
    </w:r>
    <w:r w:rsidR="00436782" w:rsidRPr="003C5F64">
      <w:rPr>
        <w:sz w:val="16"/>
      </w:rPr>
      <w:instrText xml:space="preserve"> PAGE   \* MERGEFORMAT </w:instrText>
    </w:r>
    <w:r w:rsidR="00436782" w:rsidRPr="003C5F64">
      <w:rPr>
        <w:sz w:val="16"/>
      </w:rPr>
      <w:fldChar w:fldCharType="separate"/>
    </w:r>
    <w:r w:rsidR="00436782" w:rsidRPr="003C5F64">
      <w:rPr>
        <w:sz w:val="16"/>
      </w:rPr>
      <w:t>2</w:t>
    </w:r>
    <w:r w:rsidR="00436782" w:rsidRPr="003C5F64">
      <w:rPr>
        <w:sz w:val="16"/>
      </w:rPr>
      <w:fldChar w:fldCharType="end"/>
    </w:r>
    <w:r w:rsidR="00436782" w:rsidRPr="003C5F64">
      <w:rPr>
        <w:sz w:val="16"/>
      </w:rPr>
      <w:t xml:space="preserve"> of </w:t>
    </w:r>
    <w:r w:rsidR="00436782" w:rsidRPr="003C5F64">
      <w:rPr>
        <w:sz w:val="16"/>
      </w:rPr>
      <w:fldChar w:fldCharType="begin"/>
    </w:r>
    <w:r w:rsidR="00436782" w:rsidRPr="003C5F64">
      <w:rPr>
        <w:sz w:val="16"/>
      </w:rPr>
      <w:instrText xml:space="preserve"> NUMPAGES   \* MERGEFORMAT </w:instrText>
    </w:r>
    <w:r w:rsidR="00436782" w:rsidRPr="003C5F64">
      <w:rPr>
        <w:sz w:val="16"/>
      </w:rPr>
      <w:fldChar w:fldCharType="separate"/>
    </w:r>
    <w:r w:rsidR="00436782" w:rsidRPr="003C5F64">
      <w:rPr>
        <w:sz w:val="16"/>
      </w:rPr>
      <w:t>6</w:t>
    </w:r>
    <w:r w:rsidR="00436782" w:rsidRPr="003C5F64">
      <w:rPr>
        <w:sz w:val="16"/>
      </w:rPr>
      <w:fldChar w:fldCharType="end"/>
    </w:r>
  </w:p>
  <w:p w14:paraId="1ACF4D98" w14:textId="77777777" w:rsidR="00E764AC" w:rsidRPr="003C5F64" w:rsidRDefault="00E764AC" w:rsidP="004A2A89">
    <w:pPr>
      <w:pBdr>
        <w:bottom w:val="single" w:sz="4" w:space="1" w:color="000000"/>
      </w:pBdr>
      <w:tabs>
        <w:tab w:val="right" w:pos="8844"/>
      </w:tabs>
      <w:adjustRightInd w:val="0"/>
      <w:snapToGrid w:val="0"/>
      <w:spacing w:after="480" w:line="100" w:lineRule="exact"/>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801962" w:rsidRPr="003C5F64" w14:paraId="688E608B" w14:textId="77777777" w:rsidTr="00172A6B">
      <w:trPr>
        <w:trHeight w:val="686"/>
      </w:trPr>
      <w:tc>
        <w:tcPr>
          <w:tcW w:w="3679" w:type="dxa"/>
          <w:vAlign w:val="center"/>
        </w:tcPr>
        <w:p w14:paraId="7AE8FDE4" w14:textId="4FD10C26" w:rsidR="00801962" w:rsidRPr="003C5F64" w:rsidRDefault="00801962" w:rsidP="005673A3">
          <w:pPr>
            <w:pStyle w:val="Header"/>
            <w:pBdr>
              <w:bottom w:val="none" w:sz="0" w:space="0" w:color="auto"/>
            </w:pBdr>
            <w:jc w:val="left"/>
            <w:rPr>
              <w:rFonts w:eastAsia="DengXian"/>
              <w:b/>
              <w:bCs/>
            </w:rPr>
          </w:pPr>
        </w:p>
      </w:tc>
      <w:tc>
        <w:tcPr>
          <w:tcW w:w="4535" w:type="dxa"/>
          <w:vAlign w:val="center"/>
        </w:tcPr>
        <w:p w14:paraId="5760FFCC" w14:textId="77777777" w:rsidR="00801962" w:rsidRPr="003C5F64" w:rsidRDefault="00801962" w:rsidP="005673A3">
          <w:pPr>
            <w:pStyle w:val="Header"/>
            <w:pBdr>
              <w:bottom w:val="none" w:sz="0" w:space="0" w:color="auto"/>
            </w:pBdr>
            <w:rPr>
              <w:rFonts w:eastAsia="DengXian"/>
              <w:b/>
              <w:bCs/>
            </w:rPr>
          </w:pPr>
        </w:p>
      </w:tc>
      <w:tc>
        <w:tcPr>
          <w:tcW w:w="2273" w:type="dxa"/>
          <w:vAlign w:val="center"/>
        </w:tcPr>
        <w:p w14:paraId="3F422B92" w14:textId="771288C5" w:rsidR="00801962" w:rsidRPr="003C5F64" w:rsidRDefault="00801962" w:rsidP="00172A6B">
          <w:pPr>
            <w:pStyle w:val="Header"/>
            <w:pBdr>
              <w:bottom w:val="none" w:sz="0" w:space="0" w:color="auto"/>
            </w:pBdr>
            <w:jc w:val="right"/>
            <w:rPr>
              <w:rFonts w:eastAsia="DengXian"/>
              <w:b/>
              <w:bCs/>
            </w:rPr>
          </w:pPr>
        </w:p>
      </w:tc>
    </w:tr>
  </w:tbl>
  <w:p w14:paraId="391AB2E7" w14:textId="77777777" w:rsidR="00E764AC" w:rsidRPr="003C5F64" w:rsidRDefault="00E764AC" w:rsidP="00112C21">
    <w:pPr>
      <w:pBdr>
        <w:bottom w:val="single" w:sz="4" w:space="0"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8F5"/>
    <w:multiLevelType w:val="hybridMultilevel"/>
    <w:tmpl w:val="DE2A7FF8"/>
    <w:lvl w:ilvl="0" w:tplc="CDB08E12">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2B3CE4AC"/>
    <w:lvl w:ilvl="0" w:tplc="DAE6658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1D10F3B"/>
    <w:multiLevelType w:val="hybridMultilevel"/>
    <w:tmpl w:val="8900614C"/>
    <w:lvl w:ilvl="0" w:tplc="509A773A">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3E3990"/>
    <w:multiLevelType w:val="hybridMultilevel"/>
    <w:tmpl w:val="8744CA12"/>
    <w:lvl w:ilvl="0" w:tplc="547EF1B0">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E2462BAE"/>
    <w:lvl w:ilvl="0" w:tplc="4B8ED62C">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706D5736"/>
    <w:multiLevelType w:val="hybridMultilevel"/>
    <w:tmpl w:val="16F4F7B2"/>
    <w:lvl w:ilvl="0" w:tplc="E8C44592">
      <w:start w:val="1"/>
      <w:numFmt w:val="decimal"/>
      <w:lvlRestart w:val="0"/>
      <w:lvlText w:val="%1."/>
      <w:lvlJc w:val="left"/>
      <w:pPr>
        <w:ind w:left="425" w:hanging="425"/>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259455">
    <w:abstractNumId w:val="4"/>
  </w:num>
  <w:num w:numId="2" w16cid:durableId="2029329644">
    <w:abstractNumId w:val="7"/>
  </w:num>
  <w:num w:numId="3" w16cid:durableId="890849138">
    <w:abstractNumId w:val="3"/>
  </w:num>
  <w:num w:numId="4" w16cid:durableId="293812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8808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0585308">
    <w:abstractNumId w:val="5"/>
  </w:num>
  <w:num w:numId="7" w16cid:durableId="1952206737">
    <w:abstractNumId w:val="9"/>
  </w:num>
  <w:num w:numId="8" w16cid:durableId="1570771270">
    <w:abstractNumId w:val="1"/>
  </w:num>
  <w:num w:numId="9" w16cid:durableId="1351024948">
    <w:abstractNumId w:val="9"/>
  </w:num>
  <w:num w:numId="10" w16cid:durableId="1028289866">
    <w:abstractNumId w:val="1"/>
  </w:num>
  <w:num w:numId="11" w16cid:durableId="1088117078">
    <w:abstractNumId w:val="9"/>
  </w:num>
  <w:num w:numId="12" w16cid:durableId="2131626263">
    <w:abstractNumId w:val="1"/>
  </w:num>
  <w:num w:numId="13" w16cid:durableId="1276904979">
    <w:abstractNumId w:val="10"/>
  </w:num>
  <w:num w:numId="14" w16cid:durableId="1450315868">
    <w:abstractNumId w:val="9"/>
  </w:num>
  <w:num w:numId="15" w16cid:durableId="814029660">
    <w:abstractNumId w:val="1"/>
  </w:num>
  <w:num w:numId="16" w16cid:durableId="773745104">
    <w:abstractNumId w:val="0"/>
  </w:num>
  <w:num w:numId="17" w16cid:durableId="983512563">
    <w:abstractNumId w:val="8"/>
  </w:num>
  <w:num w:numId="18" w16cid:durableId="5644426">
    <w:abstractNumId w:val="0"/>
  </w:num>
  <w:num w:numId="19" w16cid:durableId="373113924">
    <w:abstractNumId w:val="9"/>
  </w:num>
  <w:num w:numId="20" w16cid:durableId="945771767">
    <w:abstractNumId w:val="1"/>
  </w:num>
  <w:num w:numId="21" w16cid:durableId="1099253509">
    <w:abstractNumId w:val="0"/>
  </w:num>
  <w:num w:numId="22" w16cid:durableId="1870991960">
    <w:abstractNumId w:val="6"/>
  </w:num>
  <w:num w:numId="23" w16cid:durableId="300186813">
    <w:abstractNumId w:val="2"/>
  </w:num>
  <w:num w:numId="24" w16cid:durableId="1741900067">
    <w:abstractNumId w:val="9"/>
  </w:num>
  <w:num w:numId="25" w16cid:durableId="276719005">
    <w:abstractNumId w:val="1"/>
  </w:num>
  <w:num w:numId="26" w16cid:durableId="1025057875">
    <w:abstractNumId w:val="8"/>
  </w:num>
  <w:num w:numId="27" w16cid:durableId="1084378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283"/>
  <w:drawingGridHorizontalSpacing w:val="10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C21"/>
    <w:rsid w:val="000105F8"/>
    <w:rsid w:val="000138D5"/>
    <w:rsid w:val="00047093"/>
    <w:rsid w:val="00060FF0"/>
    <w:rsid w:val="000755DF"/>
    <w:rsid w:val="000825D2"/>
    <w:rsid w:val="000A2116"/>
    <w:rsid w:val="000B05B1"/>
    <w:rsid w:val="000C631C"/>
    <w:rsid w:val="000D44E3"/>
    <w:rsid w:val="000E1C29"/>
    <w:rsid w:val="000E4B44"/>
    <w:rsid w:val="000E78E6"/>
    <w:rsid w:val="000F1D33"/>
    <w:rsid w:val="00112C21"/>
    <w:rsid w:val="00126607"/>
    <w:rsid w:val="001373DD"/>
    <w:rsid w:val="001532CD"/>
    <w:rsid w:val="00154674"/>
    <w:rsid w:val="00157FCA"/>
    <w:rsid w:val="00172A6B"/>
    <w:rsid w:val="00181F74"/>
    <w:rsid w:val="001842F7"/>
    <w:rsid w:val="00195FD6"/>
    <w:rsid w:val="001A268D"/>
    <w:rsid w:val="001A2BD9"/>
    <w:rsid w:val="001C45F9"/>
    <w:rsid w:val="001C5532"/>
    <w:rsid w:val="001D0896"/>
    <w:rsid w:val="001D2588"/>
    <w:rsid w:val="001D6CA1"/>
    <w:rsid w:val="001D78D9"/>
    <w:rsid w:val="001E2AEB"/>
    <w:rsid w:val="001F61F9"/>
    <w:rsid w:val="00214D76"/>
    <w:rsid w:val="00222A3B"/>
    <w:rsid w:val="002259E3"/>
    <w:rsid w:val="00231385"/>
    <w:rsid w:val="0024634C"/>
    <w:rsid w:val="00247CB8"/>
    <w:rsid w:val="00251530"/>
    <w:rsid w:val="00275964"/>
    <w:rsid w:val="00292DC0"/>
    <w:rsid w:val="00295161"/>
    <w:rsid w:val="002965CB"/>
    <w:rsid w:val="00297E2D"/>
    <w:rsid w:val="002A0561"/>
    <w:rsid w:val="002A40FE"/>
    <w:rsid w:val="002A7927"/>
    <w:rsid w:val="002E13BB"/>
    <w:rsid w:val="002E4CCB"/>
    <w:rsid w:val="002E4DEC"/>
    <w:rsid w:val="002E5453"/>
    <w:rsid w:val="002F57DE"/>
    <w:rsid w:val="00310D64"/>
    <w:rsid w:val="003111DF"/>
    <w:rsid w:val="00326141"/>
    <w:rsid w:val="003339F6"/>
    <w:rsid w:val="00333F44"/>
    <w:rsid w:val="00346D6E"/>
    <w:rsid w:val="00350C6E"/>
    <w:rsid w:val="00357C7A"/>
    <w:rsid w:val="0036018F"/>
    <w:rsid w:val="00391905"/>
    <w:rsid w:val="003A71C4"/>
    <w:rsid w:val="003B5B74"/>
    <w:rsid w:val="003C5F64"/>
    <w:rsid w:val="003D0B25"/>
    <w:rsid w:val="003D1571"/>
    <w:rsid w:val="003D20A9"/>
    <w:rsid w:val="003D27D5"/>
    <w:rsid w:val="003D6085"/>
    <w:rsid w:val="003D759E"/>
    <w:rsid w:val="003E6970"/>
    <w:rsid w:val="00401D30"/>
    <w:rsid w:val="00411F96"/>
    <w:rsid w:val="00414899"/>
    <w:rsid w:val="00420479"/>
    <w:rsid w:val="004275EA"/>
    <w:rsid w:val="00436782"/>
    <w:rsid w:val="00436E8A"/>
    <w:rsid w:val="00446732"/>
    <w:rsid w:val="00452786"/>
    <w:rsid w:val="004541DB"/>
    <w:rsid w:val="00454A4A"/>
    <w:rsid w:val="00465779"/>
    <w:rsid w:val="00470B3A"/>
    <w:rsid w:val="004907C6"/>
    <w:rsid w:val="004A2A89"/>
    <w:rsid w:val="004B322B"/>
    <w:rsid w:val="004B4EBF"/>
    <w:rsid w:val="004B5FAB"/>
    <w:rsid w:val="004D039F"/>
    <w:rsid w:val="004D3891"/>
    <w:rsid w:val="004D7CFB"/>
    <w:rsid w:val="004E5D14"/>
    <w:rsid w:val="004F6762"/>
    <w:rsid w:val="00500779"/>
    <w:rsid w:val="00507625"/>
    <w:rsid w:val="0051727B"/>
    <w:rsid w:val="00545B32"/>
    <w:rsid w:val="00552BBD"/>
    <w:rsid w:val="00556318"/>
    <w:rsid w:val="005638E8"/>
    <w:rsid w:val="005673A3"/>
    <w:rsid w:val="0058070D"/>
    <w:rsid w:val="00580C16"/>
    <w:rsid w:val="00590998"/>
    <w:rsid w:val="00595217"/>
    <w:rsid w:val="005B178E"/>
    <w:rsid w:val="005B4B34"/>
    <w:rsid w:val="005B71A4"/>
    <w:rsid w:val="005C5119"/>
    <w:rsid w:val="005D506B"/>
    <w:rsid w:val="005E5181"/>
    <w:rsid w:val="0060263B"/>
    <w:rsid w:val="00607A59"/>
    <w:rsid w:val="006154F2"/>
    <w:rsid w:val="006175C5"/>
    <w:rsid w:val="0065716D"/>
    <w:rsid w:val="0066031A"/>
    <w:rsid w:val="006623CB"/>
    <w:rsid w:val="00680787"/>
    <w:rsid w:val="00684C33"/>
    <w:rsid w:val="006872AF"/>
    <w:rsid w:val="00690561"/>
    <w:rsid w:val="00692393"/>
    <w:rsid w:val="006B2BEA"/>
    <w:rsid w:val="006B57F5"/>
    <w:rsid w:val="006C3CC8"/>
    <w:rsid w:val="006E0FB9"/>
    <w:rsid w:val="006F4464"/>
    <w:rsid w:val="00713446"/>
    <w:rsid w:val="00721BF5"/>
    <w:rsid w:val="007312B2"/>
    <w:rsid w:val="00732AB2"/>
    <w:rsid w:val="00754BF7"/>
    <w:rsid w:val="0077236F"/>
    <w:rsid w:val="007749C8"/>
    <w:rsid w:val="007927E2"/>
    <w:rsid w:val="0079446B"/>
    <w:rsid w:val="00795251"/>
    <w:rsid w:val="00797D87"/>
    <w:rsid w:val="007A4FCA"/>
    <w:rsid w:val="007B6F43"/>
    <w:rsid w:val="007D0A35"/>
    <w:rsid w:val="007D23C4"/>
    <w:rsid w:val="007D540E"/>
    <w:rsid w:val="007F2CC9"/>
    <w:rsid w:val="007F38E3"/>
    <w:rsid w:val="0080065C"/>
    <w:rsid w:val="00801962"/>
    <w:rsid w:val="008070A9"/>
    <w:rsid w:val="00822189"/>
    <w:rsid w:val="00833422"/>
    <w:rsid w:val="00834D14"/>
    <w:rsid w:val="00841BCC"/>
    <w:rsid w:val="008448E2"/>
    <w:rsid w:val="008504B0"/>
    <w:rsid w:val="0086099E"/>
    <w:rsid w:val="00863285"/>
    <w:rsid w:val="00865AC6"/>
    <w:rsid w:val="00873217"/>
    <w:rsid w:val="0087397A"/>
    <w:rsid w:val="00895B6D"/>
    <w:rsid w:val="008B0C68"/>
    <w:rsid w:val="008C7C02"/>
    <w:rsid w:val="008E4568"/>
    <w:rsid w:val="008E5D18"/>
    <w:rsid w:val="008F5CFE"/>
    <w:rsid w:val="00905E20"/>
    <w:rsid w:val="009109D8"/>
    <w:rsid w:val="009129BA"/>
    <w:rsid w:val="009201FD"/>
    <w:rsid w:val="0092769E"/>
    <w:rsid w:val="009311FC"/>
    <w:rsid w:val="0093185B"/>
    <w:rsid w:val="009379AF"/>
    <w:rsid w:val="0094784F"/>
    <w:rsid w:val="0095375E"/>
    <w:rsid w:val="00957E1E"/>
    <w:rsid w:val="00964A37"/>
    <w:rsid w:val="0096637D"/>
    <w:rsid w:val="00970E2B"/>
    <w:rsid w:val="00994F4F"/>
    <w:rsid w:val="009A1A79"/>
    <w:rsid w:val="009A5595"/>
    <w:rsid w:val="009A597D"/>
    <w:rsid w:val="009C442E"/>
    <w:rsid w:val="009C7D35"/>
    <w:rsid w:val="009D0EAF"/>
    <w:rsid w:val="009E495D"/>
    <w:rsid w:val="009F4882"/>
    <w:rsid w:val="009F6089"/>
    <w:rsid w:val="009F70E6"/>
    <w:rsid w:val="00A053D1"/>
    <w:rsid w:val="00A079E7"/>
    <w:rsid w:val="00A104A9"/>
    <w:rsid w:val="00A167AA"/>
    <w:rsid w:val="00A862A5"/>
    <w:rsid w:val="00AA180C"/>
    <w:rsid w:val="00AB1844"/>
    <w:rsid w:val="00AC3A0A"/>
    <w:rsid w:val="00AD3719"/>
    <w:rsid w:val="00AD6DF9"/>
    <w:rsid w:val="00AD7FD3"/>
    <w:rsid w:val="00B11DD3"/>
    <w:rsid w:val="00B2575F"/>
    <w:rsid w:val="00B325F7"/>
    <w:rsid w:val="00B37081"/>
    <w:rsid w:val="00B4323A"/>
    <w:rsid w:val="00B60065"/>
    <w:rsid w:val="00B7329D"/>
    <w:rsid w:val="00B752B7"/>
    <w:rsid w:val="00B82B14"/>
    <w:rsid w:val="00B978E9"/>
    <w:rsid w:val="00BB09E6"/>
    <w:rsid w:val="00BB27EF"/>
    <w:rsid w:val="00BB339C"/>
    <w:rsid w:val="00BB47F4"/>
    <w:rsid w:val="00BC6665"/>
    <w:rsid w:val="00BD3EAE"/>
    <w:rsid w:val="00BE06F8"/>
    <w:rsid w:val="00BF15B6"/>
    <w:rsid w:val="00C02237"/>
    <w:rsid w:val="00C02279"/>
    <w:rsid w:val="00C05ADA"/>
    <w:rsid w:val="00C06F69"/>
    <w:rsid w:val="00C06FE1"/>
    <w:rsid w:val="00C22969"/>
    <w:rsid w:val="00C24860"/>
    <w:rsid w:val="00C30380"/>
    <w:rsid w:val="00C3192E"/>
    <w:rsid w:val="00C479D9"/>
    <w:rsid w:val="00C50A13"/>
    <w:rsid w:val="00C55A84"/>
    <w:rsid w:val="00CA4A99"/>
    <w:rsid w:val="00CC36D1"/>
    <w:rsid w:val="00CC5F55"/>
    <w:rsid w:val="00CD7590"/>
    <w:rsid w:val="00CE0319"/>
    <w:rsid w:val="00D02B7D"/>
    <w:rsid w:val="00D15588"/>
    <w:rsid w:val="00D55199"/>
    <w:rsid w:val="00D55C50"/>
    <w:rsid w:val="00D72E9D"/>
    <w:rsid w:val="00D77AE1"/>
    <w:rsid w:val="00D86EFA"/>
    <w:rsid w:val="00D95CDD"/>
    <w:rsid w:val="00DA255E"/>
    <w:rsid w:val="00DA5531"/>
    <w:rsid w:val="00DC443A"/>
    <w:rsid w:val="00DC52C3"/>
    <w:rsid w:val="00DD43CE"/>
    <w:rsid w:val="00DD5BAF"/>
    <w:rsid w:val="00DE24C3"/>
    <w:rsid w:val="00DE7BA7"/>
    <w:rsid w:val="00E12C88"/>
    <w:rsid w:val="00E17744"/>
    <w:rsid w:val="00E24349"/>
    <w:rsid w:val="00E2685A"/>
    <w:rsid w:val="00E44039"/>
    <w:rsid w:val="00E62385"/>
    <w:rsid w:val="00E645FF"/>
    <w:rsid w:val="00E764AC"/>
    <w:rsid w:val="00E964A6"/>
    <w:rsid w:val="00EB6E2F"/>
    <w:rsid w:val="00ED3155"/>
    <w:rsid w:val="00ED573E"/>
    <w:rsid w:val="00ED6CE8"/>
    <w:rsid w:val="00EE22D0"/>
    <w:rsid w:val="00F02881"/>
    <w:rsid w:val="00F02932"/>
    <w:rsid w:val="00F07EFC"/>
    <w:rsid w:val="00F12CB1"/>
    <w:rsid w:val="00F16BCD"/>
    <w:rsid w:val="00F223F7"/>
    <w:rsid w:val="00F22973"/>
    <w:rsid w:val="00F26DFB"/>
    <w:rsid w:val="00F34FEE"/>
    <w:rsid w:val="00F374A5"/>
    <w:rsid w:val="00F374B8"/>
    <w:rsid w:val="00F41B12"/>
    <w:rsid w:val="00F44669"/>
    <w:rsid w:val="00F54476"/>
    <w:rsid w:val="00F757E9"/>
    <w:rsid w:val="00F77071"/>
    <w:rsid w:val="00F94460"/>
    <w:rsid w:val="00F9681F"/>
    <w:rsid w:val="00FB223C"/>
    <w:rsid w:val="00FB6464"/>
    <w:rsid w:val="00FC1CE4"/>
    <w:rsid w:val="00FD0C20"/>
    <w:rsid w:val="00FD4470"/>
    <w:rsid w:val="00FE34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EC06EF"/>
  <w15:chartTrackingRefBased/>
  <w15:docId w15:val="{BF293F8E-4985-40A3-BD7E-FCC99DFD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BAF"/>
    <w:pPr>
      <w:spacing w:line="280" w:lineRule="atLeast"/>
      <w:jc w:val="both"/>
    </w:pPr>
    <w:rPr>
      <w:rFonts w:ascii="Palatino Linotype" w:eastAsiaTheme="minorEastAsia"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DD5BA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DD5BA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DD5BA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DD5BAF"/>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rsid w:val="00DD5BAF"/>
    <w:pPr>
      <w:adjustRightInd w:val="0"/>
      <w:snapToGrid w:val="0"/>
      <w:spacing w:before="240" w:line="240" w:lineRule="atLeast"/>
      <w:ind w:right="113"/>
    </w:pPr>
    <w:rPr>
      <w:rFonts w:ascii="Palatino Linotype" w:eastAsia="Times New Roman" w:hAnsi="Palatino Linotype"/>
      <w:color w:val="000000"/>
      <w:sz w:val="14"/>
      <w:szCs w:val="22"/>
      <w:lang w:eastAsia="de-DE" w:bidi="en-US"/>
    </w:rPr>
  </w:style>
  <w:style w:type="paragraph" w:customStyle="1" w:styleId="MDPI16affiliation">
    <w:name w:val="MDPI_1.6_affiliation"/>
    <w:qFormat/>
    <w:rsid w:val="00DD5BA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DD5BAF"/>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DD5BAF"/>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DD5BAF"/>
    <w:pPr>
      <w:pBdr>
        <w:bottom w:val="single" w:sz="4"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DD5BAF"/>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DD5BAF"/>
    <w:rPr>
      <w:rFonts w:ascii="Palatino Linotype" w:eastAsiaTheme="minorEastAsia" w:hAnsi="Palatino Linotype"/>
      <w:noProof/>
      <w:color w:val="000000"/>
      <w:szCs w:val="18"/>
    </w:rPr>
  </w:style>
  <w:style w:type="paragraph" w:styleId="Header">
    <w:name w:val="header"/>
    <w:basedOn w:val="Normal"/>
    <w:link w:val="HeaderChar"/>
    <w:uiPriority w:val="99"/>
    <w:rsid w:val="00DD5BA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DD5BAF"/>
    <w:rPr>
      <w:rFonts w:ascii="Palatino Linotype" w:eastAsiaTheme="minorEastAsia" w:hAnsi="Palatino Linotype"/>
      <w:noProof/>
      <w:color w:val="000000"/>
      <w:szCs w:val="18"/>
    </w:rPr>
  </w:style>
  <w:style w:type="paragraph" w:customStyle="1" w:styleId="MDPI32textnoindent">
    <w:name w:val="MDPI_3.2_text_no_indent"/>
    <w:basedOn w:val="MDPI31text"/>
    <w:qFormat/>
    <w:rsid w:val="00DD5BAF"/>
    <w:pPr>
      <w:ind w:firstLine="0"/>
    </w:pPr>
  </w:style>
  <w:style w:type="paragraph" w:customStyle="1" w:styleId="MDPI31text">
    <w:name w:val="MDPI_3.1_text"/>
    <w:qFormat/>
    <w:rsid w:val="00DD5BAF"/>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DD5BAF"/>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DD5BAF"/>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DD5BAF"/>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AD7FD3"/>
    <w:pPr>
      <w:numPr>
        <w:numId w:val="24"/>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AD7FD3"/>
    <w:pPr>
      <w:numPr>
        <w:numId w:val="25"/>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DD5BAF"/>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DD5BAF"/>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DD5BAF"/>
    <w:pPr>
      <w:adjustRightInd w:val="0"/>
      <w:snapToGrid w:val="0"/>
      <w:spacing w:before="240" w:after="120" w:line="280" w:lineRule="atLeast"/>
      <w:ind w:left="2608"/>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C24860"/>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DD5BAF"/>
    <w:pPr>
      <w:adjustRightInd w:val="0"/>
      <w:snapToGrid w:val="0"/>
      <w:spacing w:after="240" w:line="280" w:lineRule="atLeast"/>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DD5BAF"/>
    <w:pPr>
      <w:adjustRightInd w:val="0"/>
      <w:snapToGrid w:val="0"/>
      <w:spacing w:before="120" w:after="240" w:line="280" w:lineRule="atLeast"/>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DD5BA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DD5BAF"/>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DD5BAF"/>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DD5BAF"/>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2259E3"/>
    <w:pPr>
      <w:numPr>
        <w:numId w:val="27"/>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DD5BAF"/>
    <w:rPr>
      <w:rFonts w:cs="Tahoma"/>
      <w:szCs w:val="18"/>
    </w:rPr>
  </w:style>
  <w:style w:type="character" w:customStyle="1" w:styleId="BalloonTextChar">
    <w:name w:val="Balloon Text Char"/>
    <w:basedOn w:val="DefaultParagraphFont"/>
    <w:link w:val="BalloonText"/>
    <w:uiPriority w:val="99"/>
    <w:rsid w:val="00DD5BAF"/>
    <w:rPr>
      <w:rFonts w:ascii="Palatino Linotype" w:eastAsiaTheme="minorEastAsia" w:hAnsi="Palatino Linotype" w:cs="Tahoma"/>
      <w:noProof/>
      <w:color w:val="000000"/>
      <w:szCs w:val="18"/>
    </w:rPr>
  </w:style>
  <w:style w:type="table" w:customStyle="1" w:styleId="MDPI41threelinetable">
    <w:name w:val="MDPI_4.1_three_line_table"/>
    <w:basedOn w:val="TableNormal"/>
    <w:uiPriority w:val="99"/>
    <w:rsid w:val="00DD5BAF"/>
    <w:pPr>
      <w:adjustRightInd w:val="0"/>
      <w:snapToGrid w:val="0"/>
      <w:spacing w:line="280" w:lineRule="atLeast"/>
      <w:jc w:val="center"/>
    </w:pPr>
    <w:rPr>
      <w:rFonts w:ascii="Palatino Linotype" w:eastAsiaTheme="minorEastAsia"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DD5BAF"/>
    <w:rPr>
      <w:color w:val="0000FF"/>
      <w:u w:val="single"/>
    </w:rPr>
  </w:style>
  <w:style w:type="character" w:styleId="UnresolvedMention">
    <w:name w:val="Unresolved Mention"/>
    <w:uiPriority w:val="99"/>
    <w:semiHidden/>
    <w:unhideWhenUsed/>
    <w:rsid w:val="002A0561"/>
    <w:rPr>
      <w:color w:val="605E5C"/>
      <w:shd w:val="clear" w:color="auto" w:fill="E1DFDD"/>
    </w:rPr>
  </w:style>
  <w:style w:type="table" w:styleId="TableGrid">
    <w:name w:val="Table Grid"/>
    <w:basedOn w:val="TableNormal"/>
    <w:uiPriority w:val="59"/>
    <w:rsid w:val="00DD5BAF"/>
    <w:pPr>
      <w:spacing w:line="260" w:lineRule="atLeast"/>
      <w:jc w:val="both"/>
    </w:pPr>
    <w:rPr>
      <w:rFonts w:ascii="Palatino Linotype" w:eastAsiaTheme="minorEastAsia"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E22D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DD5BAF"/>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DD5BAF"/>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DD5BAF"/>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DD5BAF"/>
    <w:pPr>
      <w:adjustRightInd w:val="0"/>
      <w:snapToGrid w:val="0"/>
      <w:spacing w:before="120" w:after="120" w:line="240" w:lineRule="atLeast"/>
      <w:ind w:right="113"/>
    </w:pPr>
    <w:rPr>
      <w:rFonts w:ascii="Palatino Linotype" w:eastAsiaTheme="minorEastAsia" w:hAnsi="Palatino Linotype" w:cstheme="minorBidi"/>
      <w:sz w:val="14"/>
      <w:szCs w:val="22"/>
    </w:rPr>
  </w:style>
  <w:style w:type="paragraph" w:customStyle="1" w:styleId="MDPI62backmatter">
    <w:name w:val="MDPI_6.2_back_matter"/>
    <w:qFormat/>
    <w:rsid w:val="00DD5BAF"/>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DD5BAF"/>
    <w:pPr>
      <w:adjustRightInd w:val="0"/>
      <w:snapToGrid w:val="0"/>
      <w:spacing w:before="240" w:line="280" w:lineRule="atLeast"/>
      <w:jc w:val="both"/>
    </w:pPr>
    <w:rPr>
      <w:rFonts w:ascii="Palatino Linotype" w:hAnsi="Palatino Linotype"/>
      <w:snapToGrid w:val="0"/>
      <w:color w:val="000000" w:themeColor="text1"/>
      <w:sz w:val="18"/>
      <w:lang w:eastAsia="en-US" w:bidi="en-US"/>
    </w:rPr>
  </w:style>
  <w:style w:type="paragraph" w:customStyle="1" w:styleId="MDPI411onetablecaption">
    <w:name w:val="MDPI_4.1.1_one_table_caption"/>
    <w:qFormat/>
    <w:rsid w:val="00DD5BAF"/>
    <w:pPr>
      <w:adjustRightInd w:val="0"/>
      <w:snapToGrid w:val="0"/>
      <w:spacing w:before="240" w:after="120" w:line="280" w:lineRule="atLeast"/>
      <w:jc w:val="center"/>
    </w:pPr>
    <w:rPr>
      <w:rFonts w:ascii="Palatino Linotype" w:eastAsiaTheme="minorEastAsia" w:hAnsi="Palatino Linotype" w:cstheme="minorBidi"/>
      <w:noProof/>
      <w:color w:val="000000"/>
      <w:sz w:val="18"/>
      <w:szCs w:val="22"/>
      <w:lang w:bidi="en-US"/>
    </w:rPr>
  </w:style>
  <w:style w:type="paragraph" w:customStyle="1" w:styleId="MDPI511onefigurecaption">
    <w:name w:val="MDPI_5.1.1_one_figure_caption"/>
    <w:qFormat/>
    <w:rsid w:val="00DD5BAF"/>
    <w:pPr>
      <w:adjustRightInd w:val="0"/>
      <w:snapToGrid w:val="0"/>
      <w:spacing w:before="240" w:after="120" w:line="280" w:lineRule="atLeast"/>
      <w:jc w:val="center"/>
    </w:pPr>
    <w:rPr>
      <w:rFonts w:ascii="Palatino Linotype" w:eastAsiaTheme="minorEastAsia" w:hAnsi="Palatino Linotype"/>
      <w:noProof/>
      <w:color w:val="000000"/>
      <w:sz w:val="18"/>
      <w:lang w:bidi="en-US"/>
    </w:rPr>
  </w:style>
  <w:style w:type="paragraph" w:customStyle="1" w:styleId="MDPI72copyright">
    <w:name w:val="MDPI_7.2_copyright"/>
    <w:qFormat/>
    <w:rsid w:val="00B37081"/>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DD5BAF"/>
    <w:rPr>
      <w:rFonts w:ascii="Palatino Linotype" w:hAnsi="Palatino Linotype"/>
      <w:color w:val="000000" w:themeColor="text1"/>
      <w:lang w:val="en-CA" w:eastAsia="en-US"/>
    </w:rPr>
    <w:tblPr>
      <w:tblCellMar>
        <w:left w:w="0" w:type="dxa"/>
        <w:right w:w="0" w:type="dxa"/>
      </w:tblCellMar>
    </w:tblPr>
  </w:style>
  <w:style w:type="character" w:customStyle="1" w:styleId="apple-converted-space">
    <w:name w:val="apple-converted-space"/>
    <w:basedOn w:val="DefaultParagraphFont"/>
    <w:rsid w:val="00DD5BAF"/>
  </w:style>
  <w:style w:type="paragraph" w:styleId="Bibliography">
    <w:name w:val="Bibliography"/>
    <w:basedOn w:val="Normal"/>
    <w:next w:val="Normal"/>
    <w:uiPriority w:val="37"/>
    <w:semiHidden/>
    <w:unhideWhenUsed/>
    <w:rsid w:val="00DD5BAF"/>
  </w:style>
  <w:style w:type="paragraph" w:styleId="BodyText">
    <w:name w:val="Body Text"/>
    <w:link w:val="BodyTextChar"/>
    <w:rsid w:val="00DD5BAF"/>
    <w:pPr>
      <w:spacing w:after="120" w:line="340" w:lineRule="atLeast"/>
      <w:jc w:val="both"/>
    </w:pPr>
    <w:rPr>
      <w:rFonts w:ascii="Palatino Linotype" w:eastAsiaTheme="minorEastAsia" w:hAnsi="Palatino Linotype"/>
      <w:color w:val="000000"/>
      <w:sz w:val="24"/>
      <w:lang w:eastAsia="de-DE"/>
    </w:rPr>
  </w:style>
  <w:style w:type="character" w:customStyle="1" w:styleId="BodyTextChar">
    <w:name w:val="Body Text Char"/>
    <w:basedOn w:val="DefaultParagraphFont"/>
    <w:link w:val="BodyText"/>
    <w:rsid w:val="00DD5BAF"/>
    <w:rPr>
      <w:rFonts w:ascii="Palatino Linotype" w:eastAsiaTheme="minorEastAsia" w:hAnsi="Palatino Linotype"/>
      <w:color w:val="000000"/>
      <w:sz w:val="24"/>
      <w:lang w:eastAsia="de-DE"/>
    </w:rPr>
  </w:style>
  <w:style w:type="character" w:styleId="CommentReference">
    <w:name w:val="annotation reference"/>
    <w:basedOn w:val="DefaultParagraphFont"/>
    <w:rsid w:val="00DD5BAF"/>
    <w:rPr>
      <w:sz w:val="21"/>
      <w:szCs w:val="21"/>
    </w:rPr>
  </w:style>
  <w:style w:type="paragraph" w:styleId="CommentText">
    <w:name w:val="annotation text"/>
    <w:basedOn w:val="Normal"/>
    <w:link w:val="CommentTextChar"/>
    <w:rsid w:val="00DD5BAF"/>
  </w:style>
  <w:style w:type="character" w:customStyle="1" w:styleId="CommentTextChar">
    <w:name w:val="Comment Text Char"/>
    <w:basedOn w:val="DefaultParagraphFont"/>
    <w:link w:val="CommentText"/>
    <w:rsid w:val="00DD5BAF"/>
    <w:rPr>
      <w:rFonts w:ascii="Palatino Linotype" w:eastAsiaTheme="minorEastAsia" w:hAnsi="Palatino Linotype"/>
      <w:noProof/>
      <w:color w:val="000000"/>
    </w:rPr>
  </w:style>
  <w:style w:type="paragraph" w:styleId="CommentSubject">
    <w:name w:val="annotation subject"/>
    <w:basedOn w:val="CommentText"/>
    <w:next w:val="CommentText"/>
    <w:link w:val="CommentSubjectChar"/>
    <w:rsid w:val="00DD5BAF"/>
    <w:rPr>
      <w:b/>
      <w:bCs/>
    </w:rPr>
  </w:style>
  <w:style w:type="character" w:customStyle="1" w:styleId="CommentSubjectChar">
    <w:name w:val="Comment Subject Char"/>
    <w:basedOn w:val="CommentTextChar"/>
    <w:link w:val="CommentSubject"/>
    <w:rsid w:val="00DD5BAF"/>
    <w:rPr>
      <w:rFonts w:ascii="Palatino Linotype" w:eastAsiaTheme="minorEastAsia" w:hAnsi="Palatino Linotype"/>
      <w:b/>
      <w:bCs/>
      <w:noProof/>
      <w:color w:val="000000"/>
    </w:rPr>
  </w:style>
  <w:style w:type="character" w:styleId="EndnoteReference">
    <w:name w:val="endnote reference"/>
    <w:basedOn w:val="DefaultParagraphFont"/>
    <w:rsid w:val="00DD5BAF"/>
    <w:rPr>
      <w:vertAlign w:val="superscript"/>
    </w:rPr>
  </w:style>
  <w:style w:type="paragraph" w:styleId="EndnoteText">
    <w:name w:val="endnote text"/>
    <w:basedOn w:val="Normal"/>
    <w:link w:val="EndnoteTextChar"/>
    <w:semiHidden/>
    <w:unhideWhenUsed/>
    <w:rsid w:val="00DD5BAF"/>
    <w:pPr>
      <w:spacing w:line="240" w:lineRule="auto"/>
    </w:pPr>
  </w:style>
  <w:style w:type="character" w:customStyle="1" w:styleId="EndnoteTextChar">
    <w:name w:val="Endnote Text Char"/>
    <w:basedOn w:val="DefaultParagraphFont"/>
    <w:link w:val="EndnoteText"/>
    <w:semiHidden/>
    <w:rsid w:val="00DD5BAF"/>
    <w:rPr>
      <w:rFonts w:ascii="Palatino Linotype" w:eastAsiaTheme="minorEastAsia" w:hAnsi="Palatino Linotype"/>
      <w:noProof/>
      <w:color w:val="000000"/>
    </w:rPr>
  </w:style>
  <w:style w:type="character" w:styleId="FollowedHyperlink">
    <w:name w:val="FollowedHyperlink"/>
    <w:basedOn w:val="DefaultParagraphFont"/>
    <w:rsid w:val="00DD5BAF"/>
    <w:rPr>
      <w:color w:val="954F72" w:themeColor="followedHyperlink"/>
      <w:u w:val="single"/>
    </w:rPr>
  </w:style>
  <w:style w:type="paragraph" w:styleId="FootnoteText">
    <w:name w:val="footnote text"/>
    <w:basedOn w:val="Normal"/>
    <w:link w:val="FootnoteTextChar"/>
    <w:semiHidden/>
    <w:unhideWhenUsed/>
    <w:rsid w:val="00DD5BAF"/>
    <w:pPr>
      <w:spacing w:line="240" w:lineRule="auto"/>
    </w:pPr>
  </w:style>
  <w:style w:type="character" w:customStyle="1" w:styleId="FootnoteTextChar">
    <w:name w:val="Footnote Text Char"/>
    <w:basedOn w:val="DefaultParagraphFont"/>
    <w:link w:val="FootnoteText"/>
    <w:semiHidden/>
    <w:rsid w:val="00DD5BAF"/>
    <w:rPr>
      <w:rFonts w:ascii="Palatino Linotype" w:eastAsiaTheme="minorEastAsia" w:hAnsi="Palatino Linotype"/>
      <w:noProof/>
      <w:color w:val="000000"/>
    </w:rPr>
  </w:style>
  <w:style w:type="character" w:styleId="LineNumber">
    <w:name w:val="line number"/>
    <w:uiPriority w:val="99"/>
    <w:rsid w:val="00DD5BAF"/>
    <w:rPr>
      <w:rFonts w:ascii="Palatino Linotype" w:hAnsi="Palatino Linotype"/>
      <w:sz w:val="16"/>
    </w:rPr>
  </w:style>
  <w:style w:type="paragraph" w:styleId="NormalWeb">
    <w:name w:val="Normal (Web)"/>
    <w:basedOn w:val="Normal"/>
    <w:uiPriority w:val="99"/>
    <w:rsid w:val="00DD5BAF"/>
    <w:rPr>
      <w:szCs w:val="24"/>
    </w:rPr>
  </w:style>
  <w:style w:type="paragraph" w:customStyle="1" w:styleId="MsoFootnoteText0">
    <w:name w:val="MsoFootnoteText"/>
    <w:basedOn w:val="NormalWeb"/>
    <w:qFormat/>
    <w:rsid w:val="00DD5BAF"/>
    <w:rPr>
      <w:rFonts w:ascii="Times New Roman" w:hAnsi="Times New Roman"/>
    </w:rPr>
  </w:style>
  <w:style w:type="character" w:styleId="PageNumber">
    <w:name w:val="page number"/>
    <w:basedOn w:val="DefaultParagraphFont"/>
    <w:rsid w:val="00DD5BAF"/>
  </w:style>
  <w:style w:type="character" w:styleId="PlaceholderText">
    <w:name w:val="Placeholder Text"/>
    <w:basedOn w:val="DefaultParagraphFont"/>
    <w:uiPriority w:val="99"/>
    <w:semiHidden/>
    <w:rsid w:val="00DD5BAF"/>
    <w:rPr>
      <w:color w:val="808080"/>
    </w:rPr>
  </w:style>
  <w:style w:type="paragraph" w:customStyle="1" w:styleId="MDPI71footnotes">
    <w:name w:val="MDPI_7.1_footnotes"/>
    <w:qFormat/>
    <w:rsid w:val="00DD5BAF"/>
    <w:pPr>
      <w:numPr>
        <w:numId w:val="26"/>
      </w:numPr>
      <w:adjustRightInd w:val="0"/>
      <w:snapToGrid w:val="0"/>
      <w:spacing w:line="280" w:lineRule="atLeast"/>
      <w:jc w:val="both"/>
    </w:pPr>
    <w:rPr>
      <w:rFonts w:ascii="Palatino Linotype" w:eastAsiaTheme="minorEastAsia" w:hAnsi="Palatino Linotype"/>
      <w:noProof/>
      <w:color w:val="000000"/>
      <w:sz w:val="18"/>
    </w:rPr>
  </w:style>
  <w:style w:type="character" w:styleId="Strong">
    <w:name w:val="Strong"/>
    <w:basedOn w:val="DefaultParagraphFont"/>
    <w:uiPriority w:val="22"/>
    <w:qFormat/>
    <w:rsid w:val="00FE34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engproc-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engproc-template</Template>
  <TotalTime>4</TotalTime>
  <Pages>1</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Sudip</dc:creator>
  <cp:keywords/>
  <dc:description/>
  <cp:lastModifiedBy>Sudip Chakraborty</cp:lastModifiedBy>
  <cp:revision>1</cp:revision>
  <dcterms:created xsi:type="dcterms:W3CDTF">2026-08-07T11:26:00Z</dcterms:created>
  <dcterms:modified xsi:type="dcterms:W3CDTF">2026-08-07T11:30:00Z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7d90ce39f9ab4e5f5080aa1e5b4eb69f5caa5508ac071ba07ff3bd12f93fc4a3</vt:lpwstr>
  </property>
</Properties>
</file>